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AE68A8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:rsidR="00CB3AF1" w:rsidRDefault="00CB3AF1" w:rsidP="00AE68A8"/>
          <w:p w:rsidR="00CB3AF1" w:rsidRDefault="00CB3AF1" w:rsidP="00CB3AF1"/>
          <w:p w:rsidR="00E77B5E" w:rsidRPr="00CB3AF1" w:rsidRDefault="00CB3AF1" w:rsidP="00CB3AF1">
            <w:pPr>
              <w:tabs>
                <w:tab w:val="left" w:pos="91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E77B5E" w:rsidRPr="00AE68A8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:rsidR="00E77B5E" w:rsidRPr="00AE68A8" w:rsidRDefault="00E77B5E" w:rsidP="00FC7A47">
            <w:pPr>
              <w:pStyle w:val="Title"/>
            </w:pPr>
            <w:r w:rsidRPr="00AE68A8">
              <w:br/>
            </w:r>
            <w:r w:rsidR="00E12F5D">
              <w:t>P</w:t>
            </w:r>
            <w:r w:rsidR="00FC7A47">
              <w:t>INTU</w:t>
            </w:r>
          </w:p>
        </w:tc>
      </w:tr>
      <w:tr w:rsidR="00E77B5E" w:rsidRPr="00AE68A8" w:rsidTr="00E77B5E">
        <w:trPr>
          <w:trHeight w:val="884"/>
        </w:trPr>
        <w:tc>
          <w:tcPr>
            <w:tcW w:w="3659" w:type="dxa"/>
            <w:gridSpan w:val="3"/>
            <w:vMerge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3300" w:type="dxa"/>
            <w:vAlign w:val="bottom"/>
          </w:tcPr>
          <w:p w:rsidR="00E77B5E" w:rsidRPr="003535F1" w:rsidRDefault="00193659" w:rsidP="009B591F">
            <w:pPr>
              <w:rPr>
                <w:b/>
                <w:sz w:val="28"/>
                <w:szCs w:val="28"/>
              </w:rPr>
            </w:pPr>
            <w:r w:rsidRPr="003535F1">
              <w:rPr>
                <w:b/>
                <w:sz w:val="28"/>
                <w:szCs w:val="28"/>
              </w:rPr>
              <w:t>EDUCATION</w:t>
            </w:r>
          </w:p>
          <w:p w:rsidR="00E77B5E" w:rsidRPr="00AE68A8" w:rsidRDefault="00F81366" w:rsidP="009B591F">
            <w:pPr>
              <w:pStyle w:val="Contact"/>
            </w:pPr>
            <w:r>
              <w:t xml:space="preserve">GRADUATED </w:t>
            </w:r>
            <w:bookmarkStart w:id="0" w:name="_GoBack"/>
            <w:bookmarkEnd w:id="0"/>
            <w:r w:rsidR="005927F8">
              <w:t xml:space="preserve">FROM </w:t>
            </w:r>
            <w:r w:rsidR="00193659">
              <w:t>DELHI UNIVERSITY</w:t>
            </w:r>
          </w:p>
          <w:p w:rsidR="0068211D" w:rsidRDefault="0068211D" w:rsidP="009B591F">
            <w:pPr>
              <w:pStyle w:val="Contact"/>
            </w:pPr>
          </w:p>
          <w:p w:rsidR="00E77B5E" w:rsidRPr="00AE68A8" w:rsidRDefault="00193659" w:rsidP="009B591F">
            <w:pPr>
              <w:pStyle w:val="Contact"/>
            </w:pPr>
            <w:r>
              <w:t>12</w:t>
            </w:r>
            <w:r w:rsidR="0068211D" w:rsidRPr="0068211D">
              <w:rPr>
                <w:sz w:val="28"/>
                <w:vertAlign w:val="superscript"/>
              </w:rPr>
              <w:t>th</w:t>
            </w:r>
            <w:r>
              <w:t xml:space="preserve"> PASSED FROM CBSE BOARD DELHI</w:t>
            </w:r>
          </w:p>
          <w:p w:rsidR="00E77B5E" w:rsidRPr="00AE68A8" w:rsidRDefault="00E77B5E" w:rsidP="00193659">
            <w:pPr>
              <w:pStyle w:val="Contact"/>
            </w:pPr>
          </w:p>
        </w:tc>
        <w:tc>
          <w:tcPr>
            <w:tcW w:w="3301" w:type="dxa"/>
            <w:vAlign w:val="bottom"/>
          </w:tcPr>
          <w:p w:rsidR="00E77B5E" w:rsidRPr="00AE68A8" w:rsidRDefault="00E77B5E" w:rsidP="009B591F">
            <w:pPr>
              <w:pStyle w:val="Contact"/>
            </w:pPr>
          </w:p>
          <w:p w:rsidR="00E77B5E" w:rsidRPr="00AE68A8" w:rsidRDefault="00E77B5E" w:rsidP="00193659">
            <w:pPr>
              <w:pStyle w:val="Contact"/>
            </w:pPr>
          </w:p>
        </w:tc>
      </w:tr>
      <w:tr w:rsidR="00E77B5E" w:rsidRPr="00AE68A8" w:rsidTr="00E77B5E">
        <w:trPr>
          <w:trHeight w:val="705"/>
        </w:trPr>
        <w:tc>
          <w:tcPr>
            <w:tcW w:w="3659" w:type="dxa"/>
            <w:gridSpan w:val="3"/>
            <w:vMerge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 w:val="restart"/>
          </w:tcPr>
          <w:p w:rsidR="00E77B5E" w:rsidRPr="00AE68A8" w:rsidRDefault="00193659" w:rsidP="009B591F">
            <w:pPr>
              <w:pStyle w:val="Heading1"/>
            </w:pPr>
            <w:r>
              <w:t>CARRIER</w:t>
            </w:r>
            <w:r w:rsidR="00E77B5E" w:rsidRPr="00AE68A8">
              <w:t xml:space="preserve"> </w:t>
            </w:r>
            <w:r>
              <w:t>OBJECTIVE</w:t>
            </w:r>
          </w:p>
          <w:p w:rsidR="00193659" w:rsidRDefault="00193659" w:rsidP="00193659">
            <w:r>
              <w:t xml:space="preserve">I aspire I am join an organization that provide me with </w:t>
            </w:r>
            <w:r w:rsidR="00E12F5D">
              <w:t>adequate</w:t>
            </w:r>
            <w:r>
              <w:t xml:space="preserve"> challenges in the opportunities to grow as person with applying by knowledge, skills, innovativeness towards the fulfillment of the organizations goals.</w:t>
            </w:r>
          </w:p>
          <w:p w:rsidR="004D786A" w:rsidRDefault="00193659" w:rsidP="00193659">
            <w:pPr>
              <w:rPr>
                <w:color w:val="2C567A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93659">
              <w:rPr>
                <w:color w:val="2C567A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EXPERIENCE</w:t>
            </w:r>
          </w:p>
          <w:p w:rsidR="00D94534" w:rsidRDefault="00BE55D2" w:rsidP="00193659">
            <w:pPr>
              <w:rPr>
                <w:color w:val="2C567A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  <w:r w:rsidR="002E1446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YEAR EXPERIENCE </w:t>
            </w:r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In </w:t>
            </w:r>
            <w:proofErr w:type="gramStart"/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( </w:t>
            </w:r>
            <w:proofErr w:type="spellStart"/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Survin</w:t>
            </w:r>
            <w:proofErr w:type="spellEnd"/>
            <w:proofErr w:type="gramEnd"/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India </w:t>
            </w:r>
            <w:proofErr w:type="spellStart"/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pvt.</w:t>
            </w:r>
            <w:proofErr w:type="spellEnd"/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Ltd.</w:t>
            </w:r>
            <w:r w:rsidR="0009664F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  <w:r w:rsidR="00193659" w:rsidRPr="00193659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–</w:t>
            </w:r>
            <w:r w:rsidR="007D6D4D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97F9A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 Citi bank Process </w:t>
            </w:r>
            <w:r w:rsidR="003D11DA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Credit Card</w:t>
            </w:r>
            <w:r w:rsidR="00F97F9A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  <w:p w:rsidR="00D94534" w:rsidRPr="00D94534" w:rsidRDefault="00193659" w:rsidP="00193659">
            <w:pPr>
              <w:rPr>
                <w:color w:val="2C567A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Maintaining Data in excel, taking entries to inpu</w:t>
            </w:r>
            <w:r w:rsidR="00BD27C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ts and o</w:t>
            </w:r>
            <w:r w:rsidR="00FA7FB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utputs, managing files, </w:t>
            </w:r>
            <w:r w:rsidR="00CA3D0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working on </w:t>
            </w:r>
            <w:r w:rsidR="00FA7FBF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E-mails</w:t>
            </w:r>
            <w:r w:rsidR="00BD27C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r w:rsidR="0021369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Coordination with company payroll </w:t>
            </w:r>
            <w:r w:rsidR="00BD27C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staff</w:t>
            </w:r>
            <w:r w:rsidR="0021369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on calls </w:t>
            </w:r>
            <w: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 w:rsidR="00F764FD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</w:t>
            </w:r>
            <w:r w:rsidR="00AC4C3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Jan</w:t>
            </w:r>
            <w:r w:rsidR="00D05EE8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-2021</w:t>
            </w:r>
            <w:r w:rsidR="0080546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</w:t>
            </w:r>
            <w:r w:rsidR="000B19D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May</w:t>
            </w:r>
            <w:r w:rsidR="0080546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AC4C39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2023</w:t>
            </w:r>
            <w:r w:rsidR="0080546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) </w:t>
            </w:r>
          </w:p>
          <w:p w:rsidR="00D94534" w:rsidRDefault="009778B3" w:rsidP="00D94534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JUL 2023</w:t>
            </w:r>
            <w:r w:rsidR="00B22561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till today working</w:t>
            </w:r>
            <w:r w:rsidR="006C594D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A704D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</w:t>
            </w:r>
            <w:r w:rsidR="00362DCF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Customer Support</w:t>
            </w:r>
            <w:r w:rsidR="00F11519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in Mankind pharma</w:t>
            </w:r>
            <w:r w:rsidR="00362DCF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)</w:t>
            </w:r>
            <w:r w:rsidR="00665755">
              <w:rPr>
                <w:b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– </w:t>
            </w:r>
            <w:r w:rsidR="0066575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Maintaining </w:t>
            </w:r>
            <w:r w:rsidR="00D471F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Excel files</w:t>
            </w:r>
            <w:r w:rsidR="007C3EC2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F3C2B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with formulas</w:t>
            </w:r>
            <w:r w:rsidR="00D471F0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working on E-mail</w:t>
            </w:r>
            <w:r w:rsidR="009C6295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847EF3"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and coordinated with User of company payroll.</w:t>
            </w:r>
          </w:p>
          <w:p w:rsidR="00E77B5E" w:rsidRDefault="008D0A23" w:rsidP="008D0A23">
            <w:r w:rsidRPr="008D0A23">
              <w:rPr>
                <w:b/>
              </w:rPr>
              <w:t xml:space="preserve">SKILLS: </w:t>
            </w:r>
            <w:r>
              <w:t xml:space="preserve">Basic and advance computer of knowledge about windows and Bios. Typing speed 35&gt;, knowledge </w:t>
            </w:r>
            <w:r w:rsidR="005E3B6F">
              <w:t xml:space="preserve">about </w:t>
            </w:r>
            <w:r>
              <w:t xml:space="preserve">excel formulas- </w:t>
            </w:r>
            <w:proofErr w:type="spellStart"/>
            <w:r>
              <w:t>Sum,</w:t>
            </w:r>
            <w:r w:rsidR="00652B9A">
              <w:t>concatenate</w:t>
            </w:r>
            <w:proofErr w:type="spellEnd"/>
            <w:r w:rsidR="00652B9A">
              <w:t>,</w:t>
            </w:r>
            <w:r>
              <w:t xml:space="preserve"> </w:t>
            </w:r>
            <w:proofErr w:type="spellStart"/>
            <w:r>
              <w:t>Vlookup</w:t>
            </w:r>
            <w:proofErr w:type="spellEnd"/>
            <w:r>
              <w:t xml:space="preserve">, </w:t>
            </w:r>
            <w:proofErr w:type="spellStart"/>
            <w:r>
              <w:t>Hlookup</w:t>
            </w:r>
            <w:proofErr w:type="spellEnd"/>
            <w:r>
              <w:t xml:space="preserve">, </w:t>
            </w:r>
            <w:proofErr w:type="spellStart"/>
            <w:r>
              <w:t>Countif</w:t>
            </w:r>
            <w:proofErr w:type="spellEnd"/>
            <w:r>
              <w:t xml:space="preserve">, </w:t>
            </w:r>
            <w:proofErr w:type="spellStart"/>
            <w:r>
              <w:t>Sumif</w:t>
            </w:r>
            <w:proofErr w:type="spellEnd"/>
            <w:r>
              <w:t xml:space="preserve">, </w:t>
            </w:r>
            <w:r w:rsidR="00494729">
              <w:t xml:space="preserve">Index Match , </w:t>
            </w:r>
            <w:r>
              <w:t>Pivot Table Etc.</w:t>
            </w:r>
          </w:p>
          <w:p w:rsidR="00BA4C51" w:rsidRPr="00BA4C51" w:rsidRDefault="00BA4C51" w:rsidP="00BA4C51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C567A" w:themeColor="accent1"/>
                <w:sz w:val="30"/>
                <w:szCs w:val="3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STRENGTH-</w:t>
            </w:r>
          </w:p>
          <w:p w:rsidR="00BA4C51" w:rsidRDefault="00BA4C51" w:rsidP="00BA4C51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 xml:space="preserve">Hardworking </w:t>
            </w:r>
          </w:p>
          <w:p w:rsidR="00BA4C51" w:rsidRDefault="00BA4C51" w:rsidP="00BA4C51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Honest</w:t>
            </w:r>
          </w:p>
          <w:p w:rsidR="00BA4C51" w:rsidRDefault="00BA4C51" w:rsidP="00BA4C51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Punctual</w:t>
            </w:r>
          </w:p>
          <w:p w:rsidR="005C79F8" w:rsidRDefault="005C79F8" w:rsidP="00BA4C51">
            <w:pPr>
              <w:pStyle w:val="ListParagraph"/>
              <w:numPr>
                <w:ilvl w:val="0"/>
                <w:numId w:val="3"/>
              </w:numP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Team </w:t>
            </w:r>
            <w:proofErr w:type="spellStart"/>
            <w:r w:rsidR="0056105F"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pritual</w:t>
            </w:r>
            <w:proofErr w:type="spellEnd"/>
          </w:p>
          <w:p w:rsidR="000D7C1D" w:rsidRPr="00BA4C51" w:rsidRDefault="000D7C1D" w:rsidP="000D7C1D">
            <w:pPr>
              <w:pStyle w:val="ListParagraph"/>
              <w:numPr>
                <w:ilvl w:val="0"/>
                <w:numId w:val="0"/>
              </w:numPr>
              <w:ind w:left="720"/>
              <w:rPr>
                <w:color w:val="000000" w:themeColor="text1"/>
                <w:sz w:val="2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8D0A23" w:rsidRPr="008D0A23" w:rsidRDefault="008D0A23" w:rsidP="008D0A23">
            <w:r>
              <w:rPr>
                <w:b/>
              </w:rPr>
              <w:t xml:space="preserve">DECLARATION: </w:t>
            </w:r>
            <w:r>
              <w:t xml:space="preserve">I </w:t>
            </w:r>
            <w:r w:rsidR="007546F3">
              <w:t>hereby</w:t>
            </w:r>
            <w:r>
              <w:t xml:space="preserve"> declare that the information provided above is correct and true to the best of my knowledge </w:t>
            </w:r>
            <w:r w:rsidR="007546F3">
              <w:t>believe</w:t>
            </w:r>
            <w:r>
              <w:t>.</w:t>
            </w:r>
          </w:p>
          <w:p w:rsidR="008D0A23" w:rsidRPr="008D0A23" w:rsidRDefault="008D0A23" w:rsidP="008D0A23">
            <w:pPr>
              <w:rPr>
                <w:b/>
              </w:rPr>
            </w:pPr>
          </w:p>
        </w:tc>
      </w:tr>
      <w:tr w:rsidR="00E77B5E" w:rsidRPr="00AE68A8" w:rsidTr="00E77B5E">
        <w:trPr>
          <w:trHeight w:val="1164"/>
        </w:trPr>
        <w:tc>
          <w:tcPr>
            <w:tcW w:w="719" w:type="dxa"/>
          </w:tcPr>
          <w:p w:rsidR="00E77B5E" w:rsidRPr="00AE68A8" w:rsidRDefault="00E77B5E" w:rsidP="00AE68A8"/>
        </w:tc>
        <w:tc>
          <w:tcPr>
            <w:tcW w:w="2940" w:type="dxa"/>
            <w:gridSpan w:val="2"/>
          </w:tcPr>
          <w:p w:rsidR="00E77B5E" w:rsidRPr="00AE68A8" w:rsidRDefault="00E77B5E" w:rsidP="00AE68A8"/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54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FFB721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8D0A23" w:rsidP="00AE68A8">
            <w:pPr>
              <w:pStyle w:val="Information"/>
            </w:pPr>
            <w:r>
              <w:t>A-</w:t>
            </w:r>
            <w:r w:rsidR="00B423AB">
              <w:t>50</w:t>
            </w:r>
            <w:r>
              <w:t xml:space="preserve"> INDIRA COLONY PUNJABI BAGH</w:t>
            </w:r>
          </w:p>
          <w:p w:rsidR="00E77B5E" w:rsidRPr="00AE68A8" w:rsidRDefault="008D0A23" w:rsidP="008D0A23">
            <w:pPr>
              <w:pStyle w:val="Information"/>
            </w:pPr>
            <w:r>
              <w:t>NEW DELHI - 110035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83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24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CA721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B423AB" w:rsidP="008D0A23">
            <w:pPr>
              <w:pStyle w:val="Information"/>
            </w:pPr>
            <w:r>
              <w:t>9354539303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83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3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6E754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OT3Cn2FTzwsWFa0BJN6rC&#10;9oqTUIm2dk6Ju1otS2BaaTlBVW4oVCqSXKwXhphL7+QYTf2QA7K4MC40iZPp14uBatcE+yuuhx1L&#10;aSCdYEcrOtAoJOgvXT1bg2mAa9SbuBqi5/BPWvRcXTbdDnUyGRzPPRfLYsZBYrovWgPiFOQwbanO&#10;lxRT27OXFVuWT4yK0KOW01yXKO7r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ni2FL66vtpqXF+hwJ2koHS8QKlCYmddVWia8&#10;T0OOwAlYTGvJgCBIgRmWcSthsLngyLk+lpQSaY691ifRhCYcWprqJFCH/jYXy7US3LSlR5BJgHnm&#10;h4SCSvyW6NtDtJMJDItPQ01MPUqwZy4W3ybBHvOQS9GT/S2exWT9ZvNixFtEEFchxmIH+mmtBSIf&#10;69iV5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Sku3iTSf5F4tkcIOS&#10;qnxD2esE4tI0w2ZCGqRCei19BsHOmjlfTirzjuOqYzJeex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c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F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hdG23IhuW7oOJEIaCywTK+lz9BEbKGUZkHKZ1J+wFJ67VK/WCqA&#10;QqwDGWrtGlx3bQIJSRIYFJpvJOyd+kwqg4S6LomiS9XimE2GsEhx4SBI00QREkimOcsgGo+tVqu8&#10;LNcvjOXFaucLtENv0UvjAampWgxnhFZ6yqJgcKtcYEhotGW/CkfahpjHQYNr2Bhk+sPSu6QHPlfS&#10;UV6QIZF2Ue9cEkJSgZJ+D6cQwNKDzLCTVRUKfp7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FQDQkR8eZwaEcZCJQelE+oFVJwE2qIrpS5VhPNUaUkzWRNhSxUD3j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BB0949" w:rsidP="008D0A23">
            <w:pPr>
              <w:pStyle w:val="Information"/>
            </w:pPr>
            <w:r>
              <w:t>Pintu9818481842</w:t>
            </w:r>
            <w:r w:rsidR="008D0A23">
              <w:t>@gmail.com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174"/>
        </w:trPr>
        <w:tc>
          <w:tcPr>
            <w:tcW w:w="719" w:type="dxa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2940" w:type="dxa"/>
            <w:gridSpan w:val="2"/>
            <w:vAlign w:val="center"/>
          </w:tcPr>
          <w:p w:rsidR="00E77B5E" w:rsidRPr="00AE68A8" w:rsidRDefault="00E77B5E" w:rsidP="00AE68A8">
            <w:pPr>
              <w:pStyle w:val="NoSpacing"/>
            </w:pP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633"/>
        </w:trPr>
        <w:tc>
          <w:tcPr>
            <w:tcW w:w="719" w:type="dxa"/>
          </w:tcPr>
          <w:p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E77B5E" w:rsidRPr="00AE68A8" w:rsidRDefault="00E77B5E" w:rsidP="00CC1E8B">
            <w:pPr>
              <w:pStyle w:val="Contact"/>
            </w:pPr>
            <w:r w:rsidRPr="00AE68A8">
              <w:rPr>
                <w:noProof/>
                <w:lang w:val="en-IN" w:eastAsia="en-IN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5A49B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:rsidR="00E77B5E" w:rsidRPr="00AE68A8" w:rsidRDefault="008D0A23" w:rsidP="00C21BD4">
            <w:pPr>
              <w:pStyle w:val="Information"/>
            </w:pPr>
            <w:r>
              <w:t xml:space="preserve">DOB: </w:t>
            </w:r>
            <w:r w:rsidR="00BB0949">
              <w:t>11-08</w:t>
            </w:r>
            <w:r>
              <w:t>-</w:t>
            </w:r>
            <w:r w:rsidR="00C21BD4">
              <w:t>1999</w:t>
            </w:r>
          </w:p>
        </w:tc>
        <w:tc>
          <w:tcPr>
            <w:tcW w:w="423" w:type="dxa"/>
            <w:vMerge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  <w:tr w:rsidR="00E77B5E" w:rsidRPr="00AE68A8" w:rsidTr="00E77B5E">
        <w:trPr>
          <w:trHeight w:val="2448"/>
        </w:trPr>
        <w:tc>
          <w:tcPr>
            <w:tcW w:w="719" w:type="dxa"/>
          </w:tcPr>
          <w:p w:rsidR="00E77B5E" w:rsidRPr="00AE68A8" w:rsidRDefault="00E77B5E" w:rsidP="00AE68A8"/>
        </w:tc>
        <w:tc>
          <w:tcPr>
            <w:tcW w:w="2940" w:type="dxa"/>
            <w:gridSpan w:val="2"/>
          </w:tcPr>
          <w:p w:rsidR="00E77B5E" w:rsidRPr="00AE68A8" w:rsidRDefault="00E77B5E" w:rsidP="00AE68A8"/>
        </w:tc>
        <w:tc>
          <w:tcPr>
            <w:tcW w:w="423" w:type="dxa"/>
          </w:tcPr>
          <w:p w:rsidR="00E77B5E" w:rsidRPr="00AE68A8" w:rsidRDefault="00E77B5E" w:rsidP="00AE68A8"/>
        </w:tc>
        <w:tc>
          <w:tcPr>
            <w:tcW w:w="6601" w:type="dxa"/>
            <w:gridSpan w:val="2"/>
            <w:vMerge/>
          </w:tcPr>
          <w:p w:rsidR="00E77B5E" w:rsidRPr="00AE68A8" w:rsidRDefault="00E77B5E" w:rsidP="00AE68A8"/>
        </w:tc>
      </w:tr>
    </w:tbl>
    <w:p w:rsidR="007F5B63" w:rsidRPr="00CE1E3D" w:rsidRDefault="003535F1" w:rsidP="00F764FD">
      <w:pPr>
        <w:tabs>
          <w:tab w:val="left" w:pos="7390"/>
          <w:tab w:val="left" w:pos="8817"/>
        </w:tabs>
      </w:pPr>
      <w:r>
        <w:tab/>
      </w:r>
      <w:r w:rsidR="00F764FD">
        <w:t>DATE:-</w:t>
      </w:r>
      <w:r w:rsidR="00F764FD">
        <w:tab/>
      </w:r>
    </w:p>
    <w:sectPr w:rsidR="007F5B63" w:rsidRPr="00CE1E3D" w:rsidSect="00E77B5E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0A64" w:rsidRDefault="00C10A64" w:rsidP="00590471">
      <w:r>
        <w:separator/>
      </w:r>
    </w:p>
  </w:endnote>
  <w:endnote w:type="continuationSeparator" w:id="0">
    <w:p w:rsidR="00C10A64" w:rsidRDefault="00C10A6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0A64" w:rsidRDefault="00C10A64" w:rsidP="00590471">
      <w:r>
        <w:separator/>
      </w:r>
    </w:p>
  </w:footnote>
  <w:footnote w:type="continuationSeparator" w:id="0">
    <w:p w:rsidR="00C10A64" w:rsidRDefault="00C10A6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3535F1" w:rsidRDefault="00AE68A8" w:rsidP="003535F1">
    <w:pPr>
      <w:pStyle w:val="BodyText"/>
      <w:jc w:val="center"/>
      <w:rPr>
        <w:b/>
        <w:sz w:val="44"/>
        <w:szCs w:val="38"/>
        <w:u w:val="single"/>
      </w:rPr>
    </w:pPr>
    <w:r w:rsidRPr="003535F1">
      <w:rPr>
        <w:b/>
        <w:noProof/>
        <w:sz w:val="44"/>
        <w:szCs w:val="38"/>
        <w:u w:val="single"/>
        <w:lang w:val="en-IN" w:eastAsia="en-IN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F8462DB" id="Group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3535F1" w:rsidRPr="003535F1">
      <w:rPr>
        <w:b/>
        <w:noProof/>
        <w:sz w:val="44"/>
        <w:szCs w:val="38"/>
        <w:u w:val="single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CURRICULAM VITAE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830B6F"/>
    <w:multiLevelType w:val="hybridMultilevel"/>
    <w:tmpl w:val="98FA1B22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659"/>
    <w:rsid w:val="0001136F"/>
    <w:rsid w:val="00052F58"/>
    <w:rsid w:val="00055B72"/>
    <w:rsid w:val="00060042"/>
    <w:rsid w:val="0008685D"/>
    <w:rsid w:val="00090CC8"/>
    <w:rsid w:val="0009664F"/>
    <w:rsid w:val="000B19D5"/>
    <w:rsid w:val="000C5602"/>
    <w:rsid w:val="000D7C1D"/>
    <w:rsid w:val="00112FD7"/>
    <w:rsid w:val="001253DD"/>
    <w:rsid w:val="00150ABD"/>
    <w:rsid w:val="0019001F"/>
    <w:rsid w:val="00193659"/>
    <w:rsid w:val="001C082B"/>
    <w:rsid w:val="001F55E1"/>
    <w:rsid w:val="00213693"/>
    <w:rsid w:val="00222466"/>
    <w:rsid w:val="00236632"/>
    <w:rsid w:val="002623F3"/>
    <w:rsid w:val="0029260E"/>
    <w:rsid w:val="002B4549"/>
    <w:rsid w:val="002E1446"/>
    <w:rsid w:val="002E6605"/>
    <w:rsid w:val="00310F17"/>
    <w:rsid w:val="003326CB"/>
    <w:rsid w:val="003442B7"/>
    <w:rsid w:val="003535F1"/>
    <w:rsid w:val="00362DCF"/>
    <w:rsid w:val="00376291"/>
    <w:rsid w:val="003763B9"/>
    <w:rsid w:val="00380FD1"/>
    <w:rsid w:val="00383D02"/>
    <w:rsid w:val="00384CE1"/>
    <w:rsid w:val="00391EA0"/>
    <w:rsid w:val="00392332"/>
    <w:rsid w:val="003A5A88"/>
    <w:rsid w:val="003D11DA"/>
    <w:rsid w:val="003E103A"/>
    <w:rsid w:val="00404B1F"/>
    <w:rsid w:val="0040640A"/>
    <w:rsid w:val="00465E13"/>
    <w:rsid w:val="00494729"/>
    <w:rsid w:val="004C5A7F"/>
    <w:rsid w:val="004D786A"/>
    <w:rsid w:val="004E158A"/>
    <w:rsid w:val="005471D7"/>
    <w:rsid w:val="0056105F"/>
    <w:rsid w:val="00565C77"/>
    <w:rsid w:val="0056708E"/>
    <w:rsid w:val="005801E5"/>
    <w:rsid w:val="005846D1"/>
    <w:rsid w:val="00590471"/>
    <w:rsid w:val="005927F8"/>
    <w:rsid w:val="005C1C8D"/>
    <w:rsid w:val="005C4AE5"/>
    <w:rsid w:val="005C79F8"/>
    <w:rsid w:val="005D01FA"/>
    <w:rsid w:val="005D45DC"/>
    <w:rsid w:val="005E3B6F"/>
    <w:rsid w:val="00612864"/>
    <w:rsid w:val="00652B9A"/>
    <w:rsid w:val="006614D8"/>
    <w:rsid w:val="00665755"/>
    <w:rsid w:val="006716D8"/>
    <w:rsid w:val="0068211D"/>
    <w:rsid w:val="006920F0"/>
    <w:rsid w:val="006C020C"/>
    <w:rsid w:val="006C594D"/>
    <w:rsid w:val="006D79A8"/>
    <w:rsid w:val="006E6E58"/>
    <w:rsid w:val="006F7C27"/>
    <w:rsid w:val="007546F3"/>
    <w:rsid w:val="007575B6"/>
    <w:rsid w:val="007C3EC2"/>
    <w:rsid w:val="007D6D4D"/>
    <w:rsid w:val="007E44AA"/>
    <w:rsid w:val="007F5B63"/>
    <w:rsid w:val="00803A0A"/>
    <w:rsid w:val="0080546B"/>
    <w:rsid w:val="0081419B"/>
    <w:rsid w:val="00846CB9"/>
    <w:rsid w:val="00847EF3"/>
    <w:rsid w:val="00881DB2"/>
    <w:rsid w:val="008A1E6E"/>
    <w:rsid w:val="008B108C"/>
    <w:rsid w:val="008C2CFC"/>
    <w:rsid w:val="008D0A23"/>
    <w:rsid w:val="00903956"/>
    <w:rsid w:val="009475DC"/>
    <w:rsid w:val="00951CEF"/>
    <w:rsid w:val="00967B93"/>
    <w:rsid w:val="009778B3"/>
    <w:rsid w:val="009B591F"/>
    <w:rsid w:val="009C6295"/>
    <w:rsid w:val="00A251ED"/>
    <w:rsid w:val="00A31B16"/>
    <w:rsid w:val="00AB449A"/>
    <w:rsid w:val="00AC4C39"/>
    <w:rsid w:val="00AE68A8"/>
    <w:rsid w:val="00B0245F"/>
    <w:rsid w:val="00B22561"/>
    <w:rsid w:val="00B2282E"/>
    <w:rsid w:val="00B423AB"/>
    <w:rsid w:val="00B6466C"/>
    <w:rsid w:val="00B76CDA"/>
    <w:rsid w:val="00B92D8C"/>
    <w:rsid w:val="00BA4C51"/>
    <w:rsid w:val="00BB0949"/>
    <w:rsid w:val="00BD27CB"/>
    <w:rsid w:val="00BE55D2"/>
    <w:rsid w:val="00C10A64"/>
    <w:rsid w:val="00C14078"/>
    <w:rsid w:val="00C21BD4"/>
    <w:rsid w:val="00C713DC"/>
    <w:rsid w:val="00C83A18"/>
    <w:rsid w:val="00C96A93"/>
    <w:rsid w:val="00CA3D0B"/>
    <w:rsid w:val="00CB3AF1"/>
    <w:rsid w:val="00CC1E8B"/>
    <w:rsid w:val="00CD2321"/>
    <w:rsid w:val="00CD72E6"/>
    <w:rsid w:val="00CE1E3D"/>
    <w:rsid w:val="00CF3C2B"/>
    <w:rsid w:val="00D053FA"/>
    <w:rsid w:val="00D05EE8"/>
    <w:rsid w:val="00D26515"/>
    <w:rsid w:val="00D471F0"/>
    <w:rsid w:val="00D94534"/>
    <w:rsid w:val="00DF1F55"/>
    <w:rsid w:val="00E12F5D"/>
    <w:rsid w:val="00E23D31"/>
    <w:rsid w:val="00E26AED"/>
    <w:rsid w:val="00E641AD"/>
    <w:rsid w:val="00E73AB8"/>
    <w:rsid w:val="00E74576"/>
    <w:rsid w:val="00E77B5E"/>
    <w:rsid w:val="00E90A60"/>
    <w:rsid w:val="00ED47F7"/>
    <w:rsid w:val="00ED7576"/>
    <w:rsid w:val="00EE7E09"/>
    <w:rsid w:val="00F0223C"/>
    <w:rsid w:val="00F0464D"/>
    <w:rsid w:val="00F11519"/>
    <w:rsid w:val="00F25C65"/>
    <w:rsid w:val="00F3235D"/>
    <w:rsid w:val="00F37C8B"/>
    <w:rsid w:val="00F509FC"/>
    <w:rsid w:val="00F764FD"/>
    <w:rsid w:val="00F81366"/>
    <w:rsid w:val="00F878BD"/>
    <w:rsid w:val="00F96491"/>
    <w:rsid w:val="00F97F9A"/>
    <w:rsid w:val="00FA704D"/>
    <w:rsid w:val="00FA7FBF"/>
    <w:rsid w:val="00FC7A47"/>
    <w:rsid w:val="00FE7401"/>
    <w:rsid w:val="00FF5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7E1EF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intu\AppData\Roaming\Microsoft\Templates\Blue%20spheres%20cover%20lett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D1A1784-84FE-4856-9D59-507F4AD85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letter.dotx</Template>
  <TotalTime>0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2024-01-13T09:03:00Z</dcterms:created>
  <dcterms:modified xsi:type="dcterms:W3CDTF">2025-03-07T14:59:00Z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